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E3B18" w14:textId="667D9F1F" w:rsidR="00236D15" w:rsidRPr="00FF6553" w:rsidRDefault="00683A2D">
      <w:pPr>
        <w:pStyle w:val="Heading1"/>
        <w:rPr>
          <w:rFonts w:asciiTheme="minorHAnsi" w:eastAsiaTheme="minorHAnsi" w:hAnsiTheme="minorHAnsi" w:cstheme="minorBidi"/>
          <w:color w:val="auto"/>
          <w:sz w:val="20"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0687A9DD" wp14:editId="28D38B47">
            <wp:simplePos x="0" y="0"/>
            <wp:positionH relativeFrom="page">
              <wp:posOffset>455311</wp:posOffset>
            </wp:positionH>
            <wp:positionV relativeFrom="page">
              <wp:posOffset>1641272</wp:posOffset>
            </wp:positionV>
            <wp:extent cx="1831179" cy="1373728"/>
            <wp:effectExtent l="241300" t="279400" r="239395" b="277495"/>
            <wp:wrapNone/>
            <wp:docPr id="6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628893">
                      <a:off x="0" y="0"/>
                      <a:ext cx="1831179" cy="1373728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1195CAA4" wp14:editId="0DC2CA3C">
            <wp:simplePos x="0" y="0"/>
            <wp:positionH relativeFrom="page">
              <wp:posOffset>5575300</wp:posOffset>
            </wp:positionH>
            <wp:positionV relativeFrom="page">
              <wp:posOffset>1851660</wp:posOffset>
            </wp:positionV>
            <wp:extent cx="1702435" cy="1277620"/>
            <wp:effectExtent l="203200" t="266700" r="227965" b="271780"/>
            <wp:wrapNone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 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 rot="612517" flipH="1">
                      <a:off x="0" y="0"/>
                      <a:ext cx="1702435" cy="127762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72F275B3" wp14:editId="7112B9FC">
            <wp:simplePos x="0" y="0"/>
            <wp:positionH relativeFrom="page">
              <wp:posOffset>4179570</wp:posOffset>
            </wp:positionH>
            <wp:positionV relativeFrom="page">
              <wp:posOffset>1913255</wp:posOffset>
            </wp:positionV>
            <wp:extent cx="1706245" cy="1280160"/>
            <wp:effectExtent l="127000" t="127000" r="122555" b="129540"/>
            <wp:wrapNone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128016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1E3FA8F6" wp14:editId="2613A239">
            <wp:simplePos x="0" y="0"/>
            <wp:positionH relativeFrom="page">
              <wp:posOffset>2347595</wp:posOffset>
            </wp:positionH>
            <wp:positionV relativeFrom="page">
              <wp:posOffset>1858010</wp:posOffset>
            </wp:positionV>
            <wp:extent cx="1708150" cy="1281430"/>
            <wp:effectExtent l="203200" t="266700" r="234950" b="26797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628893">
                      <a:off x="0" y="0"/>
                      <a:ext cx="1708150" cy="128143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noProof/>
            <w:color w:val="000000" w:themeColor="text1"/>
            <w:lang w:bidi="sv-SE"/>
          </w:rPr>
          <w:id w:val="-2038261927"/>
          <w:placeholder>
            <w:docPart w:val="122AAEBE4200244D968F3A24BE6192B0"/>
          </w:placeholder>
          <w15:appearance w15:val="hidden"/>
        </w:sdtPr>
        <w:sdtEndPr>
          <w:rPr>
            <w:rFonts w:asciiTheme="minorHAnsi" w:eastAsiaTheme="minorHAnsi" w:hAnsiTheme="minorHAnsi" w:cstheme="minorBidi"/>
            <w:noProof w:val="0"/>
            <w:color w:val="auto"/>
            <w:sz w:val="20"/>
            <w:szCs w:val="20"/>
            <w:lang w:bidi="ar-SA"/>
          </w:rPr>
        </w:sdtEndPr>
        <w:sdtContent>
          <w:r w:rsidR="001E7DF0" w:rsidRPr="001E7DF0">
            <w:rPr>
              <w:noProof/>
              <w:color w:val="000000" w:themeColor="text1"/>
              <w:lang w:bidi="sv-SE"/>
            </w:rPr>
            <w:t>Introduktion</w:t>
          </w:r>
        </w:sdtContent>
      </w:sdt>
      <w:r w:rsidR="00D06EFC" w:rsidRPr="00FF6553">
        <w:rPr>
          <w:rFonts w:asciiTheme="minorHAnsi" w:eastAsiaTheme="minorHAnsi" w:hAnsiTheme="minorHAnsi" w:cstheme="minorBidi"/>
          <w:noProof/>
          <w:color w:val="auto"/>
          <w:sz w:val="20"/>
          <w:szCs w:val="20"/>
        </w:rPr>
        <mc:AlternateContent>
          <mc:Choice Requires="wps">
            <w:drawing>
              <wp:anchor distT="457200" distB="457200" distL="114300" distR="114300" simplePos="0" relativeHeight="251659264" behindDoc="1" locked="0" layoutInCell="1" allowOverlap="1" wp14:anchorId="6A356C86" wp14:editId="5A67EDBD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58000" cy="2286000"/>
                <wp:effectExtent l="12700" t="12700" r="12700" b="12700"/>
                <wp:wrapTopAndBottom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286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22000">
                              <a:srgbClr val="7030A0">
                                <a:tint val="66000"/>
                                <a:satMod val="160000"/>
                                <a:lumMod val="98000"/>
                                <a:lumOff val="2000"/>
                              </a:srgbClr>
                            </a:gs>
                            <a:gs pos="86000">
                              <a:srgbClr val="7030A0">
                                <a:tint val="44500"/>
                                <a:satMod val="160000"/>
                              </a:srgbClr>
                            </a:gs>
                            <a:gs pos="84000">
                              <a:srgbClr val="7030A0">
                                <a:tint val="23500"/>
                                <a:satMod val="160000"/>
                                <a:lumMod val="11000"/>
                              </a:srgbClr>
                            </a:gs>
                          </a:gsLst>
                          <a:lin ang="8100000" scaled="1"/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6E6C83" w14:textId="304A61D4" w:rsidR="00236D15" w:rsidRPr="00AC29E5" w:rsidRDefault="0045522C">
                            <w:pPr>
                              <w:pStyle w:val="Title"/>
                              <w:rPr>
                                <w14:textOutline w14:w="12700" w14:cap="rnd" w14:cmpd="sng" w14:algn="ctr">
                                  <w14:solidFill>
                                    <w14:schemeClr w14:val="tx1">
                                      <w14:alpha w14:val="22957"/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85000">
                                        <w14:srgbClr w14:val="7030A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84000">
                                        <w14:srgbClr w14:val="7030A0">
                                          <w14:tint w14:val="23500"/>
                                          <w14:satMod w14:val="160000"/>
                                          <w14:lumMod w14:val="11000"/>
                                        </w14:srgbClr>
                                      </w14:gs>
                                    </w14:gsLst>
                                    <w14:lin w14:ang="8100000" w14:scaled="0"/>
                                  </w14:gradFill>
                                </w14:textFill>
                              </w:rPr>
                            </w:pPr>
                            <w:r w:rsidRPr="00AC29E5">
                              <w:rPr>
                                <w14:textOutline w14:w="12700" w14:cap="rnd" w14:cmpd="sng" w14:algn="ctr">
                                  <w14:solidFill>
                                    <w14:schemeClr w14:val="tx1">
                                      <w14:alpha w14:val="22957"/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85000">
                                        <w14:srgbClr w14:val="7030A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84000">
                                        <w14:srgbClr w14:val="7030A0">
                                          <w14:tint w14:val="23500"/>
                                          <w14:satMod w14:val="160000"/>
                                          <w14:lumMod w14:val="11000"/>
                                        </w14:srgbClr>
                                      </w14:gs>
                                    </w14:gsLst>
                                    <w14:lin w14:ang="8100000" w14:scaled="0"/>
                                  </w14:gradFill>
                                </w14:textFill>
                              </w:rPr>
                              <w:t>AA GROUP BYGG AB</w:t>
                            </w:r>
                          </w:p>
                          <w:p w14:paraId="54458D65" w14:textId="0882D558" w:rsidR="00236D15" w:rsidRPr="00AC29E5" w:rsidRDefault="0045522C">
                            <w:pPr>
                              <w:pStyle w:val="Subtitle"/>
                              <w:rPr>
                                <w14:textOutline w14:w="12700" w14:cap="rnd" w14:cmpd="sng" w14:algn="ctr">
                                  <w14:solidFill>
                                    <w14:schemeClr w14:val="tx1">
                                      <w14:alpha w14:val="22957"/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85000">
                                        <w14:srgbClr w14:val="7030A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84000">
                                        <w14:srgbClr w14:val="7030A0">
                                          <w14:tint w14:val="23500"/>
                                          <w14:satMod w14:val="160000"/>
                                          <w14:lumMod w14:val="11000"/>
                                        </w14:srgbClr>
                                      </w14:gs>
                                    </w14:gsLst>
                                    <w14:lin w14:ang="8100000" w14:scaled="0"/>
                                  </w14:gradFill>
                                </w14:textFill>
                              </w:rPr>
                            </w:pPr>
                            <w:r w:rsidRPr="00AC29E5">
                              <w:rPr>
                                <w14:textOutline w14:w="12700" w14:cap="rnd" w14:cmpd="sng" w14:algn="ctr">
                                  <w14:solidFill>
                                    <w14:schemeClr w14:val="tx1">
                                      <w14:alpha w14:val="22957"/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85000">
                                        <w14:srgbClr w14:val="7030A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84000">
                                        <w14:srgbClr w14:val="7030A0">
                                          <w14:tint w14:val="23500"/>
                                          <w14:satMod w14:val="160000"/>
                                          <w14:lumMod w14:val="11000"/>
                                        </w14:srgbClr>
                                      </w14:gs>
                                    </w14:gsLst>
                                    <w14:lin w14:ang="8100000" w14:scaled="0"/>
                                  </w14:gradFill>
                                </w14:textFill>
                              </w:rPr>
                              <w:t>559401-6213 – SMEDHAGSVÄGEN 26, 165 74</w:t>
                            </w:r>
                          </w:p>
                          <w:p w14:paraId="1E3F3E9A" w14:textId="77777777" w:rsidR="0045522C" w:rsidRPr="00AC29E5" w:rsidRDefault="0045522C">
                            <w:pPr>
                              <w:pStyle w:val="Subtitle"/>
                              <w:rPr>
                                <w14:textOutline w14:w="12700" w14:cap="rnd" w14:cmpd="sng" w14:algn="ctr">
                                  <w14:solidFill>
                                    <w14:schemeClr w14:val="tx1">
                                      <w14:alpha w14:val="22957"/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85000">
                                        <w14:srgbClr w14:val="7030A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84000">
                                        <w14:srgbClr w14:val="7030A0">
                                          <w14:tint w14:val="23500"/>
                                          <w14:satMod w14:val="160000"/>
                                          <w14:lumMod w14:val="11000"/>
                                        </w14:srgbClr>
                                      </w14:gs>
                                    </w14:gsLst>
                                    <w14:lin w14:ang="81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51999" tIns="360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56C86" id="Rektangel 1" o:spid="_x0000_s1026" style="position:absolute;margin-left:0;margin-top:0;width:540pt;height:180pt;z-index:-251657216;visibility:visible;mso-wrap-style:square;mso-width-percent:0;mso-height-percent:0;mso-wrap-distance-left:9pt;mso-wrap-distance-top:36pt;mso-wrap-distance-right:9pt;mso-wrap-distance-bottom:3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" fillcolor="#b398d3" strokecolor="black [3213]" strokeweight="2pt">
                <v:fill color2="#cfc0e2" rotate="t" angle="315" colors="0 #b398d3;14418f #b398d3;55050f #181122" focus="100%" type="gradient"/>
                <v:textbox inset="6.99997mm,1mm,0,0">
                  <w:txbxContent>
                    <w:p w14:paraId="116E6C83" w14:textId="304A61D4" w:rsidR="00236D15" w:rsidRPr="00AC29E5" w:rsidRDefault="0045522C">
                      <w:pPr>
                        <w:pStyle w:val="Rubrik"/>
                        <w:rPr>
                          <w14:textOutline w14:w="12700" w14:cap="rnd" w14:cmpd="sng" w14:algn="ctr">
                            <w14:solidFill>
                              <w14:schemeClr w14:val="tx1">
                                <w14:alpha w14:val="22957"/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85000">
                                  <w14:srgbClr w14:val="7030A0">
                                    <w14:tint w14:val="44500"/>
                                    <w14:satMod w14:val="160000"/>
                                  </w14:srgbClr>
                                </w14:gs>
                                <w14:gs w14:pos="84000">
                                  <w14:srgbClr w14:val="7030A0">
                                    <w14:tint w14:val="23500"/>
                                    <w14:satMod w14:val="160000"/>
                                    <w14:lumMod w14:val="11000"/>
                                  </w14:srgbClr>
                                </w14:gs>
                              </w14:gsLst>
                              <w14:lin w14:ang="8100000" w14:scaled="0"/>
                            </w14:gradFill>
                          </w14:textFill>
                        </w:rPr>
                      </w:pPr>
                      <w:r w:rsidRPr="00AC29E5">
                        <w:rPr>
                          <w14:textOutline w14:w="12700" w14:cap="rnd" w14:cmpd="sng" w14:algn="ctr">
                            <w14:solidFill>
                              <w14:schemeClr w14:val="tx1">
                                <w14:alpha w14:val="22957"/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85000">
                                  <w14:srgbClr w14:val="7030A0">
                                    <w14:tint w14:val="44500"/>
                                    <w14:satMod w14:val="160000"/>
                                  </w14:srgbClr>
                                </w14:gs>
                                <w14:gs w14:pos="84000">
                                  <w14:srgbClr w14:val="7030A0">
                                    <w14:tint w14:val="23500"/>
                                    <w14:satMod w14:val="160000"/>
                                    <w14:lumMod w14:val="11000"/>
                                  </w14:srgbClr>
                                </w14:gs>
                              </w14:gsLst>
                              <w14:lin w14:ang="8100000" w14:scaled="0"/>
                            </w14:gradFill>
                          </w14:textFill>
                        </w:rPr>
                        <w:t>AA GROUP BYGG AB</w:t>
                      </w:r>
                    </w:p>
                    <w:p w14:paraId="54458D65" w14:textId="0882D558" w:rsidR="00236D15" w:rsidRPr="00AC29E5" w:rsidRDefault="0045522C">
                      <w:pPr>
                        <w:pStyle w:val="Underrubrik"/>
                        <w:rPr>
                          <w14:textOutline w14:w="12700" w14:cap="rnd" w14:cmpd="sng" w14:algn="ctr">
                            <w14:solidFill>
                              <w14:schemeClr w14:val="tx1">
                                <w14:alpha w14:val="22957"/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85000">
                                  <w14:srgbClr w14:val="7030A0">
                                    <w14:tint w14:val="44500"/>
                                    <w14:satMod w14:val="160000"/>
                                  </w14:srgbClr>
                                </w14:gs>
                                <w14:gs w14:pos="84000">
                                  <w14:srgbClr w14:val="7030A0">
                                    <w14:tint w14:val="23500"/>
                                    <w14:satMod w14:val="160000"/>
                                    <w14:lumMod w14:val="11000"/>
                                  </w14:srgbClr>
                                </w14:gs>
                              </w14:gsLst>
                              <w14:lin w14:ang="8100000" w14:scaled="0"/>
                            </w14:gradFill>
                          </w14:textFill>
                        </w:rPr>
                      </w:pPr>
                      <w:proofErr w:type="gramStart"/>
                      <w:r w:rsidRPr="00AC29E5">
                        <w:rPr>
                          <w14:textOutline w14:w="12700" w14:cap="rnd" w14:cmpd="sng" w14:algn="ctr">
                            <w14:solidFill>
                              <w14:schemeClr w14:val="tx1">
                                <w14:alpha w14:val="22957"/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85000">
                                  <w14:srgbClr w14:val="7030A0">
                                    <w14:tint w14:val="44500"/>
                                    <w14:satMod w14:val="160000"/>
                                  </w14:srgbClr>
                                </w14:gs>
                                <w14:gs w14:pos="84000">
                                  <w14:srgbClr w14:val="7030A0">
                                    <w14:tint w14:val="23500"/>
                                    <w14:satMod w14:val="160000"/>
                                    <w14:lumMod w14:val="11000"/>
                                  </w14:srgbClr>
                                </w14:gs>
                              </w14:gsLst>
                              <w14:lin w14:ang="8100000" w14:scaled="0"/>
                            </w14:gradFill>
                          </w14:textFill>
                        </w:rPr>
                        <w:t>559401-6213</w:t>
                      </w:r>
                      <w:proofErr w:type="gramEnd"/>
                      <w:r w:rsidRPr="00AC29E5">
                        <w:rPr>
                          <w14:textOutline w14:w="12700" w14:cap="rnd" w14:cmpd="sng" w14:algn="ctr">
                            <w14:solidFill>
                              <w14:schemeClr w14:val="tx1">
                                <w14:alpha w14:val="22957"/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85000">
                                  <w14:srgbClr w14:val="7030A0">
                                    <w14:tint w14:val="44500"/>
                                    <w14:satMod w14:val="160000"/>
                                  </w14:srgbClr>
                                </w14:gs>
                                <w14:gs w14:pos="84000">
                                  <w14:srgbClr w14:val="7030A0">
                                    <w14:tint w14:val="23500"/>
                                    <w14:satMod w14:val="160000"/>
                                    <w14:lumMod w14:val="11000"/>
                                  </w14:srgbClr>
                                </w14:gs>
                              </w14:gsLst>
                              <w14:lin w14:ang="8100000" w14:scaled="0"/>
                            </w14:gradFill>
                          </w14:textFill>
                        </w:rPr>
                        <w:t xml:space="preserve"> – </w:t>
                      </w:r>
                      <w:proofErr w:type="spellStart"/>
                      <w:r w:rsidRPr="00AC29E5">
                        <w:rPr>
                          <w14:textOutline w14:w="12700" w14:cap="rnd" w14:cmpd="sng" w14:algn="ctr">
                            <w14:solidFill>
                              <w14:schemeClr w14:val="tx1">
                                <w14:alpha w14:val="22957"/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85000">
                                  <w14:srgbClr w14:val="7030A0">
                                    <w14:tint w14:val="44500"/>
                                    <w14:satMod w14:val="160000"/>
                                  </w14:srgbClr>
                                </w14:gs>
                                <w14:gs w14:pos="84000">
                                  <w14:srgbClr w14:val="7030A0">
                                    <w14:tint w14:val="23500"/>
                                    <w14:satMod w14:val="160000"/>
                                    <w14:lumMod w14:val="11000"/>
                                  </w14:srgbClr>
                                </w14:gs>
                              </w14:gsLst>
                              <w14:lin w14:ang="8100000" w14:scaled="0"/>
                            </w14:gradFill>
                          </w14:textFill>
                        </w:rPr>
                        <w:t>SMEDHAGSVÄGEN</w:t>
                      </w:r>
                      <w:proofErr w:type="spellEnd"/>
                      <w:r w:rsidRPr="00AC29E5">
                        <w:rPr>
                          <w14:textOutline w14:w="12700" w14:cap="rnd" w14:cmpd="sng" w14:algn="ctr">
                            <w14:solidFill>
                              <w14:schemeClr w14:val="tx1">
                                <w14:alpha w14:val="22957"/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85000">
                                  <w14:srgbClr w14:val="7030A0">
                                    <w14:tint w14:val="44500"/>
                                    <w14:satMod w14:val="160000"/>
                                  </w14:srgbClr>
                                </w14:gs>
                                <w14:gs w14:pos="84000">
                                  <w14:srgbClr w14:val="7030A0">
                                    <w14:tint w14:val="23500"/>
                                    <w14:satMod w14:val="160000"/>
                                    <w14:lumMod w14:val="11000"/>
                                  </w14:srgbClr>
                                </w14:gs>
                              </w14:gsLst>
                              <w14:lin w14:ang="8100000" w14:scaled="0"/>
                            </w14:gradFill>
                          </w14:textFill>
                        </w:rPr>
                        <w:t xml:space="preserve"> 26, 165 74</w:t>
                      </w:r>
                    </w:p>
                    <w:p w14:paraId="1E3F3E9A" w14:textId="77777777" w:rsidR="0045522C" w:rsidRPr="00AC29E5" w:rsidRDefault="0045522C">
                      <w:pPr>
                        <w:pStyle w:val="Underrubrik"/>
                        <w:rPr>
                          <w14:textOutline w14:w="12700" w14:cap="rnd" w14:cmpd="sng" w14:algn="ctr">
                            <w14:solidFill>
                              <w14:schemeClr w14:val="tx1">
                                <w14:alpha w14:val="22957"/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85000">
                                  <w14:srgbClr w14:val="7030A0">
                                    <w14:tint w14:val="44500"/>
                                    <w14:satMod w14:val="160000"/>
                                  </w14:srgbClr>
                                </w14:gs>
                                <w14:gs w14:pos="84000">
                                  <w14:srgbClr w14:val="7030A0">
                                    <w14:tint w14:val="23500"/>
                                    <w14:satMod w14:val="160000"/>
                                    <w14:lumMod w14:val="11000"/>
                                  </w14:srgbClr>
                                </w14:gs>
                              </w14:gsLst>
                              <w14:lin w14:ang="81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8"/>
        <w:gridCol w:w="579"/>
        <w:gridCol w:w="4640"/>
      </w:tblGrid>
      <w:tr w:rsidR="00236D15" w14:paraId="1DBE3421" w14:textId="77777777">
        <w:trPr>
          <w:jc w:val="center"/>
        </w:trPr>
        <w:tc>
          <w:tcPr>
            <w:tcW w:w="2323" w:type="pct"/>
          </w:tcPr>
          <w:p w14:paraId="1E34084E" w14:textId="168FC733" w:rsidR="00236D15" w:rsidRDefault="00BE6C1D" w:rsidP="00F81BF1">
            <w:r>
              <w:t xml:space="preserve">Hej </w:t>
            </w:r>
            <w:r w:rsidR="002F1C29">
              <w:t>kära vänner &amp; medlemmar</w:t>
            </w:r>
            <w:r w:rsidR="003F600D">
              <w:t>!</w:t>
            </w:r>
          </w:p>
          <w:p w14:paraId="587C05F6" w14:textId="465A2272" w:rsidR="00D15896" w:rsidRDefault="003F600D" w:rsidP="00F81BF1">
            <w:r>
              <w:t>V</w:t>
            </w:r>
            <w:r w:rsidR="00B81EE3">
              <w:t xml:space="preserve">i är två </w:t>
            </w:r>
            <w:r w:rsidR="00283DBB">
              <w:t>unga ambitiösa killar från hässelby-vällingby stadsområdet</w:t>
            </w:r>
            <w:r w:rsidR="00A0024C">
              <w:t>, som söker</w:t>
            </w:r>
            <w:r w:rsidR="003E5283">
              <w:t xml:space="preserve"> oss </w:t>
            </w:r>
            <w:r w:rsidR="00A0024C">
              <w:t>till mer arbeten/projekt med våra lokala entreprenörer.</w:t>
            </w:r>
            <w:r w:rsidR="00457D54">
              <w:t xml:space="preserve"> Vi berättar lite kort om oss samt vad vi sysslar med.</w:t>
            </w:r>
          </w:p>
          <w:p w14:paraId="32F1D53B" w14:textId="74487989" w:rsidR="006B54CA" w:rsidRDefault="00EA4C64" w:rsidP="00F81BF1">
            <w:r>
              <w:t>V</w:t>
            </w:r>
            <w:r w:rsidR="00424814">
              <w:t xml:space="preserve">i har </w:t>
            </w:r>
            <w:r w:rsidR="00A0024C">
              <w:t>en tidigare bakgrund</w:t>
            </w:r>
            <w:r w:rsidR="00746DDB">
              <w:t xml:space="preserve"> inom bygg då vi har studerat </w:t>
            </w:r>
            <w:r w:rsidR="004C0F85">
              <w:t>olika yrken som</w:t>
            </w:r>
            <w:r w:rsidR="00FF6F48">
              <w:t xml:space="preserve"> till slut ledde</w:t>
            </w:r>
            <w:r w:rsidR="004C0F85">
              <w:t xml:space="preserve"> oss </w:t>
            </w:r>
            <w:r w:rsidR="00FF6F48">
              <w:t xml:space="preserve">till </w:t>
            </w:r>
            <w:r w:rsidR="004C0F85">
              <w:t>att öppna upp ett eget bolag.</w:t>
            </w:r>
          </w:p>
          <w:p w14:paraId="5CF5E347" w14:textId="3484AE2D" w:rsidR="00457D54" w:rsidRDefault="00457D54" w:rsidP="00F81BF1">
            <w:r>
              <w:t>Vi utför olika bygg</w:t>
            </w:r>
            <w:r w:rsidR="00840982">
              <w:t xml:space="preserve">tjänster </w:t>
            </w:r>
            <w:r w:rsidR="00047BAC">
              <w:t>som:</w:t>
            </w:r>
            <w:r w:rsidR="00840982">
              <w:t xml:space="preserve"> Total entreprenad, </w:t>
            </w:r>
            <w:r w:rsidR="00F551E2">
              <w:t xml:space="preserve">Badrum, Måleri, </w:t>
            </w:r>
            <w:r w:rsidR="006D037C">
              <w:t>El samt snickeri.</w:t>
            </w:r>
          </w:p>
          <w:p w14:paraId="6720E4B7" w14:textId="77777777" w:rsidR="006D037C" w:rsidRDefault="006D037C" w:rsidP="00F81BF1"/>
          <w:p w14:paraId="55A94F62" w14:textId="570BB21A" w:rsidR="006D037C" w:rsidRDefault="006D037C" w:rsidP="00F81BF1">
            <w:r>
              <w:t>Inom vårt bolag är vi 5 anställda med behörigheter inom våra byggtjänster</w:t>
            </w:r>
            <w:r w:rsidR="004E482E">
              <w:t xml:space="preserve">. Vi söker även andra bolag vi kan starta </w:t>
            </w:r>
            <w:r w:rsidR="00B1445F">
              <w:t>e</w:t>
            </w:r>
            <w:r w:rsidR="00047BAC">
              <w:t>ventuella</w:t>
            </w:r>
            <w:r w:rsidR="00B1445F">
              <w:t xml:space="preserve"> partnerskap med</w:t>
            </w:r>
            <w:r w:rsidR="009D0670">
              <w:t>!</w:t>
            </w:r>
          </w:p>
          <w:p w14:paraId="5002D302" w14:textId="77777777" w:rsidR="00801535" w:rsidRDefault="00801535" w:rsidP="00F81BF1"/>
          <w:p w14:paraId="3AC5003B" w14:textId="6D4432FF" w:rsidR="00801535" w:rsidRDefault="00801535" w:rsidP="00F81BF1">
            <w:r>
              <w:t xml:space="preserve">Vi önskar er </w:t>
            </w:r>
            <w:r w:rsidR="00491698">
              <w:t>god fortsättning och framgångar!</w:t>
            </w:r>
          </w:p>
          <w:p w14:paraId="4D2F66B6" w14:textId="4847A99D" w:rsidR="00236D15" w:rsidRPr="00E9684F" w:rsidRDefault="00E9684F">
            <w:pPr>
              <w:pStyle w:val="Heading1"/>
              <w:rPr>
                <w:color w:val="000000" w:themeColor="text1"/>
              </w:rPr>
            </w:pPr>
            <w:r w:rsidRPr="00E9684F">
              <w:rPr>
                <w:color w:val="000000" w:themeColor="text1"/>
              </w:rPr>
              <w:lastRenderedPageBreak/>
              <w:t xml:space="preserve">AA GROUP BYGG </w:t>
            </w:r>
          </w:p>
          <w:p w14:paraId="6699199E" w14:textId="77777777" w:rsidR="0038391A" w:rsidRDefault="006D22A2" w:rsidP="006D22A2">
            <w:pPr>
              <w:pStyle w:val="Heading3"/>
              <w:rPr>
                <w:color w:val="000000" w:themeColor="text1"/>
              </w:rPr>
            </w:pPr>
            <w:r w:rsidRPr="006D22A2">
              <w:rPr>
                <w:color w:val="000000" w:themeColor="text1"/>
              </w:rPr>
              <w:t xml:space="preserve">Vi på AA </w:t>
            </w:r>
            <w:r w:rsidRPr="00712358">
              <w:rPr>
                <w:color w:val="000000" w:themeColor="text1"/>
              </w:rPr>
              <w:t>Group</w:t>
            </w:r>
            <w:r w:rsidRPr="006D22A2">
              <w:rPr>
                <w:color w:val="000000" w:themeColor="text1"/>
              </w:rPr>
              <w:t xml:space="preserve"> </w:t>
            </w:r>
            <w:r w:rsidR="000716ED" w:rsidRPr="00712358">
              <w:rPr>
                <w:color w:val="000000" w:themeColor="text1"/>
              </w:rPr>
              <w:t>B</w:t>
            </w:r>
            <w:r w:rsidRPr="006D22A2">
              <w:rPr>
                <w:color w:val="000000" w:themeColor="text1"/>
              </w:rPr>
              <w:t xml:space="preserve">ygg specialiserar oss kring husbyggen samt ROT-projekt. Där vi gillar att hålla det personligt, ha ett nära samarbete med beställaren där vi skräddarsyr ditt projekt precis enligt dina önskemål. </w:t>
            </w:r>
          </w:p>
          <w:p w14:paraId="232DBDE2" w14:textId="77777777" w:rsidR="0038391A" w:rsidRDefault="0038391A" w:rsidP="006D22A2">
            <w:pPr>
              <w:pStyle w:val="Heading3"/>
              <w:rPr>
                <w:color w:val="000000" w:themeColor="text1"/>
              </w:rPr>
            </w:pPr>
          </w:p>
          <w:p w14:paraId="3F8AB1E7" w14:textId="1A78B112" w:rsidR="0038391A" w:rsidRDefault="006D22A2" w:rsidP="006D22A2">
            <w:pPr>
              <w:pStyle w:val="Heading3"/>
              <w:rPr>
                <w:color w:val="000000" w:themeColor="text1"/>
              </w:rPr>
            </w:pPr>
            <w:r w:rsidRPr="006D22A2">
              <w:rPr>
                <w:color w:val="000000" w:themeColor="text1"/>
              </w:rPr>
              <w:t xml:space="preserve">Vi bygger både för privatpersoner och </w:t>
            </w:r>
            <w:r w:rsidRPr="00712358">
              <w:rPr>
                <w:color w:val="000000" w:themeColor="text1"/>
              </w:rPr>
              <w:t>professionella</w:t>
            </w:r>
            <w:r w:rsidRPr="006D22A2">
              <w:rPr>
                <w:color w:val="000000" w:themeColor="text1"/>
              </w:rPr>
              <w:t xml:space="preserve"> beställare där inget projekt är för litet eller för stort. Söker du en pålitlig och lyhörd byggare? </w:t>
            </w:r>
          </w:p>
          <w:p w14:paraId="5C53F2CA" w14:textId="77777777" w:rsidR="0038391A" w:rsidRDefault="0038391A" w:rsidP="006D22A2">
            <w:pPr>
              <w:pStyle w:val="Heading3"/>
              <w:rPr>
                <w:color w:val="000000" w:themeColor="text1"/>
              </w:rPr>
            </w:pPr>
          </w:p>
          <w:p w14:paraId="0E7C5B3D" w14:textId="46D7B552" w:rsidR="006D22A2" w:rsidRPr="006D22A2" w:rsidRDefault="006D22A2" w:rsidP="006D22A2">
            <w:pPr>
              <w:pStyle w:val="Heading3"/>
              <w:rPr>
                <w:color w:val="000000" w:themeColor="text1"/>
              </w:rPr>
            </w:pPr>
            <w:r w:rsidRPr="006D22A2">
              <w:rPr>
                <w:color w:val="000000" w:themeColor="text1"/>
              </w:rPr>
              <w:t xml:space="preserve">Då är AA </w:t>
            </w:r>
            <w:r w:rsidR="00712358" w:rsidRPr="006D22A2">
              <w:rPr>
                <w:color w:val="000000" w:themeColor="text1"/>
              </w:rPr>
              <w:t>Group</w:t>
            </w:r>
            <w:r w:rsidRPr="006D22A2">
              <w:rPr>
                <w:color w:val="000000" w:themeColor="text1"/>
              </w:rPr>
              <w:t xml:space="preserve"> bygg rätt för dig.</w:t>
            </w:r>
          </w:p>
          <w:p w14:paraId="52974943" w14:textId="77777777" w:rsidR="00236D15" w:rsidRDefault="00236D15">
            <w:pPr>
              <w:pStyle w:val="Heading3"/>
            </w:pPr>
          </w:p>
          <w:p w14:paraId="10E262BD" w14:textId="77777777" w:rsidR="00B8527B" w:rsidRDefault="00B8527B" w:rsidP="00B8527B">
            <w:r>
              <w:t>Kontakta oss för offerter och eventuellt andra frågor!</w:t>
            </w:r>
          </w:p>
          <w:p w14:paraId="57F2A681" w14:textId="77777777" w:rsidR="00B8527B" w:rsidRDefault="00B8527B" w:rsidP="00B8527B">
            <w:hyperlink r:id="rId9" w:history="1">
              <w:r w:rsidRPr="0036658F">
                <w:rPr>
                  <w:rStyle w:val="Hyperlink"/>
                </w:rPr>
                <w:t>Info@aagroupbygg.com</w:t>
              </w:r>
            </w:hyperlink>
          </w:p>
          <w:p w14:paraId="12EA8566" w14:textId="77777777" w:rsidR="00B8527B" w:rsidRDefault="00B8527B" w:rsidP="00B8527B">
            <w:r>
              <w:t>08- 35 14 35</w:t>
            </w:r>
          </w:p>
          <w:p w14:paraId="4A0C480F" w14:textId="77777777" w:rsidR="00B8527B" w:rsidRDefault="00B8527B" w:rsidP="00B8527B">
            <w:r>
              <w:t>www.aagroupbygg.com</w:t>
            </w:r>
          </w:p>
          <w:p w14:paraId="54355585" w14:textId="77777777" w:rsidR="00B8527B" w:rsidRPr="00B8527B" w:rsidRDefault="00B8527B" w:rsidP="00B8527B">
            <w:pPr>
              <w:rPr>
                <w:lang w:val="en-US"/>
              </w:rPr>
            </w:pPr>
            <w:r w:rsidRPr="00B8527B">
              <w:rPr>
                <w:lang w:val="en-US"/>
              </w:rPr>
              <w:t>Instagram</w:t>
            </w:r>
          </w:p>
          <w:p w14:paraId="1D1EA2A4" w14:textId="77777777" w:rsidR="00B8527B" w:rsidRPr="00B8527B" w:rsidRDefault="00B8527B" w:rsidP="00B8527B">
            <w:pPr>
              <w:rPr>
                <w:lang w:val="en-US"/>
              </w:rPr>
            </w:pPr>
            <w:proofErr w:type="spellStart"/>
            <w:r w:rsidRPr="00B8527B">
              <w:rPr>
                <w:lang w:val="en-US"/>
              </w:rPr>
              <w:t>aa.groupbygg</w:t>
            </w:r>
            <w:proofErr w:type="spellEnd"/>
          </w:p>
          <w:p w14:paraId="3B522074" w14:textId="77777777" w:rsidR="00B8527B" w:rsidRPr="00B8527B" w:rsidRDefault="00B8527B" w:rsidP="00B8527B">
            <w:pPr>
              <w:rPr>
                <w:lang w:val="en-US"/>
              </w:rPr>
            </w:pPr>
            <w:r w:rsidRPr="00B8527B">
              <w:rPr>
                <w:lang w:val="en-US"/>
              </w:rPr>
              <w:t xml:space="preserve">Facebook </w:t>
            </w:r>
          </w:p>
          <w:p w14:paraId="58B3E8CB" w14:textId="77777777" w:rsidR="00B8527B" w:rsidRPr="00B8527B" w:rsidRDefault="00B8527B" w:rsidP="00B8527B">
            <w:pPr>
              <w:rPr>
                <w:lang w:val="en-US"/>
              </w:rPr>
            </w:pPr>
            <w:r w:rsidRPr="00B8527B">
              <w:rPr>
                <w:lang w:val="en-US"/>
              </w:rPr>
              <w:t xml:space="preserve">AA Group </w:t>
            </w:r>
            <w:proofErr w:type="spellStart"/>
            <w:r w:rsidRPr="00B8527B">
              <w:rPr>
                <w:lang w:val="en-US"/>
              </w:rPr>
              <w:t>Bygg</w:t>
            </w:r>
            <w:proofErr w:type="spellEnd"/>
            <w:r w:rsidRPr="00B8527B">
              <w:rPr>
                <w:lang w:val="en-US"/>
              </w:rPr>
              <w:t xml:space="preserve"> AB</w:t>
            </w:r>
          </w:p>
          <w:p w14:paraId="2E842DCF" w14:textId="445D83D5" w:rsidR="00B8527B" w:rsidRPr="00B8527B" w:rsidRDefault="00B8527B" w:rsidP="00B8527B">
            <w:pPr>
              <w:rPr>
                <w:lang w:val="en-US"/>
              </w:rPr>
            </w:pPr>
          </w:p>
        </w:tc>
        <w:tc>
          <w:tcPr>
            <w:tcW w:w="297" w:type="pct"/>
          </w:tcPr>
          <w:p w14:paraId="1FDE21F0" w14:textId="77777777" w:rsidR="00236D15" w:rsidRPr="00B8527B" w:rsidRDefault="00236D15">
            <w:pPr>
              <w:rPr>
                <w:lang w:val="en-US"/>
              </w:rPr>
            </w:pPr>
          </w:p>
        </w:tc>
        <w:tc>
          <w:tcPr>
            <w:tcW w:w="2380" w:type="pct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8"/>
            </w:tblGrid>
            <w:tr w:rsidR="00236D15" w14:paraId="58FFE8FB" w14:textId="77777777">
              <w:tc>
                <w:tcPr>
                  <w:tcW w:w="4798" w:type="dxa"/>
                </w:tcPr>
                <w:p w14:paraId="27C8AF75" w14:textId="3D1C7A30" w:rsidR="00236D15" w:rsidRDefault="00D06EFC"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458B7A49" wp14:editId="05411AA3">
                        <wp:extent cx="2436520" cy="1827847"/>
                        <wp:effectExtent l="127000" t="127000" r="128905" b="128270"/>
                        <wp:docPr id="17" name="Bild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Bild 17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6520" cy="1827847"/>
                                </a:xfrm>
                                <a:prstGeom prst="rect">
                                  <a:avLst/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36D15" w14:paraId="6033E702" w14:textId="77777777">
              <w:tc>
                <w:tcPr>
                  <w:tcW w:w="4798" w:type="dxa"/>
                </w:tcPr>
                <w:p w14:paraId="1AF2B05E" w14:textId="77777777" w:rsidR="00236D15" w:rsidRPr="00AC29E5" w:rsidRDefault="00334059">
                  <w:pPr>
                    <w:pStyle w:val="Caption"/>
                    <w:rPr>
                      <w:color w:val="0D0D0D" w:themeColor="text1" w:themeTint="F2"/>
                    </w:rPr>
                  </w:pPr>
                  <w:r w:rsidRPr="00AC29E5">
                    <w:rPr>
                      <w:color w:val="0D0D0D" w:themeColor="text1" w:themeTint="F2"/>
                    </w:rPr>
                    <w:t xml:space="preserve">AA GROUP BYGG AB </w:t>
                  </w:r>
                </w:p>
                <w:p w14:paraId="7FC6C7C9" w14:textId="77777777" w:rsidR="00334059" w:rsidRPr="00AC29E5" w:rsidRDefault="00334059">
                  <w:pPr>
                    <w:pStyle w:val="Caption"/>
                    <w:rPr>
                      <w:color w:val="0D0D0D" w:themeColor="text1" w:themeTint="F2"/>
                    </w:rPr>
                  </w:pPr>
                  <w:r w:rsidRPr="00AC29E5">
                    <w:rPr>
                      <w:color w:val="0D0D0D" w:themeColor="text1" w:themeTint="F2"/>
                    </w:rPr>
                    <w:t>559401-6213</w:t>
                  </w:r>
                </w:p>
                <w:p w14:paraId="6E6A4E1E" w14:textId="5A32FF1B" w:rsidR="00AC29E5" w:rsidRDefault="00407D92">
                  <w:pPr>
                    <w:pStyle w:val="Caption"/>
                    <w:rPr>
                      <w:color w:val="0D0D0D" w:themeColor="text1" w:themeTint="F2"/>
                    </w:rPr>
                  </w:pPr>
                  <w:r w:rsidRPr="00AC29E5">
                    <w:rPr>
                      <w:color w:val="0D0D0D" w:themeColor="text1" w:themeTint="F2"/>
                    </w:rPr>
                    <w:t>SMEDSHAGSVÄGEN</w:t>
                  </w:r>
                  <w:r w:rsidR="00AC29E5" w:rsidRPr="00AC29E5">
                    <w:rPr>
                      <w:color w:val="0D0D0D" w:themeColor="text1" w:themeTint="F2"/>
                    </w:rPr>
                    <w:t xml:space="preserve"> 26, 165 74</w:t>
                  </w:r>
                </w:p>
                <w:p w14:paraId="6C99B7FA" w14:textId="7709E0E1" w:rsidR="002D5E0C" w:rsidRDefault="00A61602">
                  <w:pPr>
                    <w:pStyle w:val="Caption"/>
                  </w:pPr>
                  <w:r>
                    <w:rPr>
                      <w:color w:val="0D0D0D" w:themeColor="text1" w:themeTint="F2"/>
                    </w:rPr>
                    <w:t>info@aagroupbygg</w:t>
                  </w:r>
                  <w:r w:rsidR="00D7741C">
                    <w:rPr>
                      <w:color w:val="0D0D0D" w:themeColor="text1" w:themeTint="F2"/>
                    </w:rPr>
                    <w:t>.com</w:t>
                  </w:r>
                </w:p>
              </w:tc>
            </w:tr>
            <w:tr w:rsidR="00236D15" w14:paraId="165733A9" w14:textId="77777777">
              <w:tc>
                <w:tcPr>
                  <w:tcW w:w="4798" w:type="dxa"/>
                </w:tcPr>
                <w:p w14:paraId="423214DD" w14:textId="2E447D7C" w:rsidR="00236D15" w:rsidRDefault="00236D15"/>
              </w:tc>
            </w:tr>
            <w:tr w:rsidR="00236D15" w14:paraId="1681A45B" w14:textId="77777777">
              <w:tc>
                <w:tcPr>
                  <w:tcW w:w="4798" w:type="dxa"/>
                </w:tcPr>
                <w:p w14:paraId="2A6597EA" w14:textId="4F2DE99D" w:rsidR="00236D15" w:rsidRDefault="00236D15">
                  <w:pPr>
                    <w:pStyle w:val="Caption"/>
                  </w:pPr>
                </w:p>
              </w:tc>
            </w:tr>
          </w:tbl>
          <w:p w14:paraId="068B0151" w14:textId="5ADF98F5" w:rsidR="00236D15" w:rsidRDefault="00B8527B">
            <w:r>
              <w:rPr>
                <w:noProof/>
              </w:rPr>
              <w:lastRenderedPageBreak/>
              <w:drawing>
                <wp:inline distT="0" distB="0" distL="0" distR="0" wp14:anchorId="4EFBC46C" wp14:editId="29A08C46">
                  <wp:extent cx="3928745" cy="2946400"/>
                  <wp:effectExtent l="0" t="4127" r="4127" b="4128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28745" cy="29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2A9882" w14:textId="77777777" w:rsidR="00E74FE7" w:rsidRDefault="00E74FE7" w:rsidP="00381C49">
      <w:pPr>
        <w:rPr>
          <w:lang w:bidi="sv-SE"/>
        </w:rPr>
      </w:pPr>
    </w:p>
    <w:p w14:paraId="3638154C" w14:textId="218D3138" w:rsidR="00E74FE7" w:rsidRDefault="00E74FE7" w:rsidP="00381C49">
      <w:pPr>
        <w:rPr>
          <w:lang w:bidi="sv-SE"/>
        </w:rPr>
      </w:pPr>
      <w:r>
        <w:rPr>
          <w:noProof/>
          <w:lang w:val="en-US"/>
        </w:rPr>
        <w:drawing>
          <wp:inline distT="0" distB="0" distL="0" distR="0" wp14:anchorId="0381C39A" wp14:editId="2439A89D">
            <wp:extent cx="1435054" cy="1828991"/>
            <wp:effectExtent l="127000" t="127000" r="127635" b="127000"/>
            <wp:docPr id="18" name="Bild 18" descr="En bild som visar person, person, leende, stå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 18" descr="En bild som visar person, person, leende, står&#10;&#10;Automatiskt genererad beskrivn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35054" cy="1828991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B8527B">
        <w:rPr>
          <w:noProof/>
          <w:lang w:val="en-US"/>
        </w:rPr>
        <w:drawing>
          <wp:inline distT="0" distB="0" distL="0" distR="0" wp14:anchorId="40A5F30F" wp14:editId="396A50E4">
            <wp:extent cx="1435054" cy="1828990"/>
            <wp:effectExtent l="127000" t="127000" r="127635" b="127000"/>
            <wp:docPr id="5" name="Bild 18" descr="En bild som visar person, person, har på sig, titta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18" descr="En bild som visar person, person, har på sig, tittar&#10;&#10;Automatiskt genererad beskrivn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35054" cy="182899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1F4761" w14:textId="74C24F40" w:rsidR="00381C49" w:rsidRPr="00B8527B" w:rsidRDefault="00381C49" w:rsidP="00F24A33">
      <w:pPr>
        <w:rPr>
          <w:lang w:val="en-US" w:bidi="sv-SE"/>
        </w:rPr>
      </w:pPr>
      <w:proofErr w:type="spellStart"/>
      <w:r w:rsidRPr="00B8527B">
        <w:rPr>
          <w:lang w:val="en-US" w:bidi="sv-SE"/>
        </w:rPr>
        <w:t>A</w:t>
      </w:r>
      <w:r w:rsidR="00E74FE7" w:rsidRPr="00B8527B">
        <w:rPr>
          <w:lang w:val="en-US" w:bidi="sv-SE"/>
        </w:rPr>
        <w:t>bdif</w:t>
      </w:r>
      <w:r w:rsidR="00424732" w:rsidRPr="00B8527B">
        <w:rPr>
          <w:lang w:val="en-US" w:bidi="sv-SE"/>
        </w:rPr>
        <w:t>atah</w:t>
      </w:r>
      <w:proofErr w:type="spellEnd"/>
      <w:r w:rsidR="00424732" w:rsidRPr="00B8527B">
        <w:rPr>
          <w:lang w:val="en-US" w:bidi="sv-SE"/>
        </w:rPr>
        <w:t xml:space="preserve"> Ali </w:t>
      </w:r>
      <w:proofErr w:type="spellStart"/>
      <w:r w:rsidR="00424732" w:rsidRPr="00B8527B">
        <w:rPr>
          <w:lang w:val="en-US" w:bidi="sv-SE"/>
        </w:rPr>
        <w:t>Yuusuf</w:t>
      </w:r>
      <w:proofErr w:type="spellEnd"/>
      <w:r w:rsidR="00B8527B" w:rsidRPr="00B8527B">
        <w:rPr>
          <w:lang w:val="en-US" w:bidi="sv-SE"/>
        </w:rPr>
        <w:t xml:space="preserve"> </w:t>
      </w:r>
      <w:r w:rsidR="00B8527B">
        <w:rPr>
          <w:lang w:val="en-US" w:bidi="sv-SE"/>
        </w:rPr>
        <w:t xml:space="preserve"> (072-930 0009) och </w:t>
      </w:r>
      <w:r w:rsidR="00B8527B" w:rsidRPr="00381C49">
        <w:rPr>
          <w:lang w:val="en-US" w:bidi="sv-SE"/>
        </w:rPr>
        <w:t>Ansuman</w:t>
      </w:r>
      <w:r w:rsidR="00B8527B">
        <w:rPr>
          <w:lang w:val="en-US" w:bidi="sv-SE"/>
        </w:rPr>
        <w:t>a</w:t>
      </w:r>
      <w:r w:rsidR="00B8527B" w:rsidRPr="00381C49">
        <w:rPr>
          <w:lang w:val="en-US" w:bidi="sv-SE"/>
        </w:rPr>
        <w:t xml:space="preserve"> </w:t>
      </w:r>
      <w:proofErr w:type="spellStart"/>
      <w:r w:rsidR="00B8527B">
        <w:rPr>
          <w:lang w:val="en-US" w:bidi="sv-SE"/>
        </w:rPr>
        <w:t>Sheris</w:t>
      </w:r>
      <w:proofErr w:type="spellEnd"/>
      <w:r w:rsidR="00B8527B">
        <w:rPr>
          <w:lang w:val="en-US" w:bidi="sv-SE"/>
        </w:rPr>
        <w:t xml:space="preserve"> </w:t>
      </w:r>
      <w:proofErr w:type="spellStart"/>
      <w:r w:rsidR="00B8527B">
        <w:rPr>
          <w:lang w:val="en-US" w:bidi="sv-SE"/>
        </w:rPr>
        <w:t>Garjo</w:t>
      </w:r>
      <w:proofErr w:type="spellEnd"/>
      <w:r w:rsidR="00B8527B">
        <w:rPr>
          <w:lang w:val="en-US" w:bidi="sv-SE"/>
        </w:rPr>
        <w:t xml:space="preserve"> (073-870 00 04)</w:t>
      </w:r>
    </w:p>
    <w:p w14:paraId="497354F3" w14:textId="08F687BF" w:rsidR="00E74FE7" w:rsidRDefault="00E74FE7" w:rsidP="00F24A33">
      <w:pPr>
        <w:rPr>
          <w:lang w:val="en-US" w:bidi="sv-SE"/>
        </w:rPr>
      </w:pPr>
    </w:p>
    <w:sectPr w:rsidR="00E74FE7" w:rsidSect="00D06EFC">
      <w:pgSz w:w="11907" w:h="16839" w:code="9"/>
      <w:pgMar w:top="720" w:right="1080" w:bottom="720" w:left="1080" w:header="720" w:footer="720" w:gutter="0"/>
      <w:pgBorders w:zOrder="back" w:display="notFirstPage" w:offsetFrom="page">
        <w:top w:val="single" w:sz="12" w:space="31" w:color="F83500" w:themeColor="accent3"/>
        <w:left w:val="single" w:sz="12" w:space="31" w:color="F83500" w:themeColor="accent3"/>
        <w:bottom w:val="single" w:sz="12" w:space="31" w:color="F83500" w:themeColor="accent3"/>
        <w:right w:val="single" w:sz="12" w:space="31" w:color="F83500" w:themeColor="accent3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F6D05" w14:textId="77777777" w:rsidR="00DF3364" w:rsidRDefault="00DF3364" w:rsidP="0079626E">
      <w:pPr>
        <w:spacing w:after="0" w:line="240" w:lineRule="auto"/>
      </w:pPr>
      <w:r>
        <w:separator/>
      </w:r>
    </w:p>
  </w:endnote>
  <w:endnote w:type="continuationSeparator" w:id="0">
    <w:p w14:paraId="4BAC9A9F" w14:textId="77777777" w:rsidR="00DF3364" w:rsidRDefault="00DF3364" w:rsidP="00796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9870AA" w14:textId="77777777" w:rsidR="00DF3364" w:rsidRDefault="00DF3364" w:rsidP="0079626E">
      <w:pPr>
        <w:spacing w:after="0" w:line="240" w:lineRule="auto"/>
      </w:pPr>
      <w:r>
        <w:separator/>
      </w:r>
    </w:p>
  </w:footnote>
  <w:footnote w:type="continuationSeparator" w:id="0">
    <w:p w14:paraId="309FDA56" w14:textId="77777777" w:rsidR="00DF3364" w:rsidRDefault="00DF3364" w:rsidP="007962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22C"/>
    <w:rsid w:val="0004133B"/>
    <w:rsid w:val="000427B1"/>
    <w:rsid w:val="00047BAC"/>
    <w:rsid w:val="000716ED"/>
    <w:rsid w:val="000B1D38"/>
    <w:rsid w:val="000C6DA3"/>
    <w:rsid w:val="00106C92"/>
    <w:rsid w:val="0014026A"/>
    <w:rsid w:val="001600AB"/>
    <w:rsid w:val="0019116C"/>
    <w:rsid w:val="001E7DF0"/>
    <w:rsid w:val="00207702"/>
    <w:rsid w:val="002327CB"/>
    <w:rsid w:val="00236D15"/>
    <w:rsid w:val="00283DBB"/>
    <w:rsid w:val="002D5E0C"/>
    <w:rsid w:val="002F1C29"/>
    <w:rsid w:val="003012A3"/>
    <w:rsid w:val="00334059"/>
    <w:rsid w:val="00381C49"/>
    <w:rsid w:val="0038391A"/>
    <w:rsid w:val="003922BD"/>
    <w:rsid w:val="00395C20"/>
    <w:rsid w:val="003C275E"/>
    <w:rsid w:val="003E5283"/>
    <w:rsid w:val="003F600D"/>
    <w:rsid w:val="00405AC9"/>
    <w:rsid w:val="00407D92"/>
    <w:rsid w:val="00424732"/>
    <w:rsid w:val="00424814"/>
    <w:rsid w:val="0045522C"/>
    <w:rsid w:val="00457D54"/>
    <w:rsid w:val="00491698"/>
    <w:rsid w:val="004C0F85"/>
    <w:rsid w:val="004E482E"/>
    <w:rsid w:val="00507783"/>
    <w:rsid w:val="00574106"/>
    <w:rsid w:val="005D22F1"/>
    <w:rsid w:val="006038DA"/>
    <w:rsid w:val="00620C88"/>
    <w:rsid w:val="00683A2D"/>
    <w:rsid w:val="006B54CA"/>
    <w:rsid w:val="006D037C"/>
    <w:rsid w:val="006D22A2"/>
    <w:rsid w:val="00712358"/>
    <w:rsid w:val="00717B33"/>
    <w:rsid w:val="00746DDB"/>
    <w:rsid w:val="00757B92"/>
    <w:rsid w:val="00771C0D"/>
    <w:rsid w:val="007814CF"/>
    <w:rsid w:val="0079626E"/>
    <w:rsid w:val="007B074F"/>
    <w:rsid w:val="007D20BE"/>
    <w:rsid w:val="00801535"/>
    <w:rsid w:val="00840982"/>
    <w:rsid w:val="0084189F"/>
    <w:rsid w:val="0085583C"/>
    <w:rsid w:val="00887445"/>
    <w:rsid w:val="009D0670"/>
    <w:rsid w:val="009D4F69"/>
    <w:rsid w:val="009E5647"/>
    <w:rsid w:val="00A0024C"/>
    <w:rsid w:val="00A03D2E"/>
    <w:rsid w:val="00A61602"/>
    <w:rsid w:val="00A61C7F"/>
    <w:rsid w:val="00AC29E5"/>
    <w:rsid w:val="00AC3A35"/>
    <w:rsid w:val="00B1445F"/>
    <w:rsid w:val="00B246EE"/>
    <w:rsid w:val="00B56CBC"/>
    <w:rsid w:val="00B6561A"/>
    <w:rsid w:val="00B81EE3"/>
    <w:rsid w:val="00B8527B"/>
    <w:rsid w:val="00BA6EED"/>
    <w:rsid w:val="00BE6C1D"/>
    <w:rsid w:val="00C335A2"/>
    <w:rsid w:val="00C70F09"/>
    <w:rsid w:val="00CC5540"/>
    <w:rsid w:val="00D06EFC"/>
    <w:rsid w:val="00D15896"/>
    <w:rsid w:val="00D35EAF"/>
    <w:rsid w:val="00D4208D"/>
    <w:rsid w:val="00D7741C"/>
    <w:rsid w:val="00DA55FD"/>
    <w:rsid w:val="00DB4CF3"/>
    <w:rsid w:val="00DD5674"/>
    <w:rsid w:val="00DF3364"/>
    <w:rsid w:val="00E34921"/>
    <w:rsid w:val="00E74FE7"/>
    <w:rsid w:val="00E9684F"/>
    <w:rsid w:val="00EA4C64"/>
    <w:rsid w:val="00F24A33"/>
    <w:rsid w:val="00F551E2"/>
    <w:rsid w:val="00F81BF1"/>
    <w:rsid w:val="00F9154B"/>
    <w:rsid w:val="00FF6553"/>
    <w:rsid w:val="00FF6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68545B7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sv-SE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paragraph" w:styleId="Heading2">
    <w:name w:val="heading 2"/>
    <w:basedOn w:val="Normal"/>
    <w:next w:val="NormalIndent"/>
    <w:link w:val="Heading2Char"/>
    <w:uiPriority w:val="4"/>
    <w:unhideWhenUsed/>
    <w:qFormat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Caption">
    <w:name w:val="caption"/>
    <w:basedOn w:val="Normal"/>
    <w:uiPriority w:val="9"/>
    <w:unhideWhenUsed/>
    <w:qFormat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Heading2Char">
    <w:name w:val="Heading 2 Char"/>
    <w:basedOn w:val="DefaultParagraphFont"/>
    <w:link w:val="Heading2"/>
    <w:uiPriority w:val="4"/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NormalIndent">
    <w:name w:val="Normal Indent"/>
    <w:basedOn w:val="Normal"/>
    <w:uiPriority w:val="8"/>
    <w:unhideWhenUsed/>
    <w:qFormat/>
    <w:pPr>
      <w:ind w:left="720"/>
      <w:jc w:val="right"/>
    </w:pPr>
  </w:style>
  <w:style w:type="paragraph" w:styleId="Header">
    <w:name w:val="header"/>
    <w:basedOn w:val="Normal"/>
    <w:link w:val="HeaderChar"/>
    <w:uiPriority w:val="99"/>
    <w:unhideWhenUsed/>
    <w:rsid w:val="0079626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626E"/>
  </w:style>
  <w:style w:type="paragraph" w:styleId="Footer">
    <w:name w:val="footer"/>
    <w:basedOn w:val="Normal"/>
    <w:link w:val="FooterChar"/>
    <w:uiPriority w:val="99"/>
    <w:unhideWhenUsed/>
    <w:rsid w:val="0079626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626E"/>
  </w:style>
  <w:style w:type="character" w:styleId="Hyperlink">
    <w:name w:val="Hyperlink"/>
    <w:basedOn w:val="DefaultParagraphFont"/>
    <w:uiPriority w:val="99"/>
    <w:unhideWhenUsed/>
    <w:rsid w:val="00717B33"/>
    <w:rPr>
      <w:color w:val="FF621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7B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084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Info@aagroupbygg.com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JBusinessExport/Library/Containers/com.microsoft.Word/Data/Library/Application%20Support/Microsoft/Office/16.0/DTS/sv-SE%7bE74E1268-1770-F34F-86F2-A201796FB8EA%7d/%7bCF3A8215-5929-DB46-B10F-4C969587B2D0%7dtf1000209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22AAEBE4200244D968F3A24BE6192B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CC9AD05-4BF5-E94D-A3AC-2165C93107D9}"/>
      </w:docPartPr>
      <w:docPartBody>
        <w:p w:rsidR="00E63D2F" w:rsidRDefault="002D7B05">
          <w:pPr>
            <w:pStyle w:val="122AAEBE4200244D968F3A24BE6192B0"/>
          </w:pPr>
          <w:r>
            <w:rPr>
              <w:noProof/>
              <w:lang w:bidi="sv-SE"/>
            </w:rPr>
            <w:t>Rubrik 1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D2F"/>
    <w:rsid w:val="002D7B05"/>
    <w:rsid w:val="00E63D2F"/>
    <w:rsid w:val="00F67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22AAEBE4200244D968F3A24BE6192B0">
    <w:name w:val="122AAEBE4200244D968F3A24BE6192B0"/>
  </w:style>
  <w:style w:type="paragraph" w:customStyle="1" w:styleId="48E0511976F61B4CAC11E2CB61AF5AB3">
    <w:name w:val="48E0511976F61B4CAC11E2CB61AF5AB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Family Update">
  <a:themeElements>
    <a:clrScheme name="Family Update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CA3827"/>
      </a:accent1>
      <a:accent2>
        <a:srgbClr val="F89938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Family Update">
      <a:maj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Trebuchet MS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7A5A5C-646A-4139-93FF-B40E196B4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{CF3A8215-5929-DB46-B10F-4C969587B2D0}tf10002090.dotx</Template>
  <TotalTime>0</TotalTime>
  <Pages>2</Pages>
  <Words>215</Words>
  <Characters>1227</Characters>
  <Application>Microsoft Office Word</Application>
  <DocSecurity>0</DocSecurity>
  <Lines>10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2023-03-12T19:00:00Z</dcterms:created>
  <dcterms:modified xsi:type="dcterms:W3CDTF">2023-03-12T19:00:00Z</dcterms:modified>
</cp:coreProperties>
</file>